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206875" cy="5639435"/>
            <wp:effectExtent l="0" t="0" r="3175" b="18415"/>
            <wp:docPr id="3" name="图片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563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366895" cy="5586095"/>
            <wp:effectExtent l="0" t="0" r="14605" b="14605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66895" cy="558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2095" cy="5387975"/>
            <wp:effectExtent l="0" t="0" r="14605" b="3175"/>
            <wp:docPr id="2" name="图片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62095" cy="538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069715" cy="4260215"/>
            <wp:effectExtent l="0" t="0" r="6985" b="6985"/>
            <wp:docPr id="4" name="图片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9715" cy="426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E62657"/>
    <w:rsid w:val="28E6265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2018-04-20T06:50:00Z</dcterms:created>
  <dc:creator>天下安1415413076</dc:creator>
  <cp:lastModifiedBy>天下安1415413076</cp:lastModifiedBy>
  <dcterms:modified xsi:type="dcterms:W3CDTF">2018-04-20T06:52:30Z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